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32"/>
          <w:szCs w:val="32"/>
        </w:rPr>
      </w:pPr>
      <w:r w:rsidRPr="004F193E">
        <w:rPr>
          <w:rFonts w:ascii="Helvetica" w:hAnsi="Helvetica" w:cs="Helvetica"/>
          <w:color w:val="5A5A5A"/>
          <w:sz w:val="32"/>
          <w:szCs w:val="32"/>
        </w:rPr>
        <w:t>Posté 30 septembre 2013 - 16:38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>En congés cet été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 xml:space="preserve">De </w:t>
      </w:r>
      <w:smartTag w:uri="urn:schemas-microsoft-com:office:smarttags" w:element="PersonName">
        <w:smartTagPr>
          <w:attr w:name="ProductID" w:val="la Montagne Noire"/>
        </w:smartTagPr>
        <w:r w:rsidRPr="004F193E">
          <w:rPr>
            <w:rFonts w:cs="Helvetica"/>
            <w:color w:val="282828"/>
            <w:sz w:val="32"/>
            <w:szCs w:val="32"/>
          </w:rPr>
          <w:t>la Montagne Noire</w:t>
        </w:r>
      </w:smartTag>
      <w:r w:rsidRPr="004F193E">
        <w:rPr>
          <w:rFonts w:cs="Helvetica"/>
          <w:color w:val="282828"/>
          <w:sz w:val="32"/>
          <w:szCs w:val="32"/>
        </w:rPr>
        <w:t xml:space="preserve"> a ses pieds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>Je fus fort inspiré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 xml:space="preserve">D’un prospectus m’approprier  </w:t>
      </w:r>
      <w:r w:rsidRPr="00ED4DA5">
        <w:rPr>
          <w:rFonts w:cs="Helvetica"/>
          <w:noProof/>
          <w:color w:val="282828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:lire2:" style="width:16.8pt;height:18pt;visibility:visible">
            <v:imagedata r:id="rId5" o:title=""/>
            <o:lock v:ext="edit" cropping="t"/>
          </v:shape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 xml:space="preserve">Par un curieux hasard  </w:t>
      </w:r>
      <w:r w:rsidRPr="00ED4DA5">
        <w:rPr>
          <w:rFonts w:cs="Helvetica"/>
          <w:noProof/>
          <w:color w:val="282828"/>
          <w:sz w:val="32"/>
          <w:szCs w:val="32"/>
        </w:rPr>
        <w:pict>
          <v:shape id="Image 2" o:spid="_x0000_i1026" type="#_x0000_t75" alt=":question:" style="width:13.8pt;height:21pt;visibility:visible">
            <v:imagedata r:id="rId6" o:title=""/>
          </v:shape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>Vers une carrière il me dirigea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32"/>
          <w:szCs w:val="32"/>
        </w:rPr>
      </w:pPr>
      <w:r w:rsidRPr="004F193E">
        <w:rPr>
          <w:rFonts w:cs="Helvetica"/>
          <w:color w:val="282828"/>
          <w:sz w:val="32"/>
          <w:szCs w:val="32"/>
        </w:rPr>
        <w:t>Vers laquelle sans retard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32"/>
          <w:szCs w:val="32"/>
        </w:rPr>
        <w:t>J’orientais mes pas</w:t>
      </w:r>
      <w:r w:rsidRPr="004F193E">
        <w:rPr>
          <w:rFonts w:cs="Helvetica"/>
          <w:color w:val="282828"/>
          <w:sz w:val="13"/>
          <w:szCs w:val="13"/>
        </w:rPr>
        <w:t xml:space="preserve">  </w:t>
      </w:r>
      <w:r w:rsidRPr="00ED4DA5">
        <w:rPr>
          <w:rFonts w:cs="Helvetica"/>
          <w:noProof/>
          <w:color w:val="282828"/>
          <w:sz w:val="13"/>
          <w:szCs w:val="13"/>
        </w:rPr>
        <w:pict>
          <v:shape id="Image 3" o:spid="_x0000_i1027" type="#_x0000_t75" alt=":gratte-tete:" style="width:22.2pt;height:19.2pt;visibility:visible">
            <v:imagedata r:id="rId7" o:title=""/>
            <o:lock v:ext="edit" cropping="t"/>
          </v:shape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b/>
          <w:bCs/>
          <w:color w:val="282828"/>
          <w:sz w:val="7"/>
        </w:rPr>
        <w:t>A suivre évidemment</w:t>
      </w:r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uto"/>
        <w:ind w:left="1009"/>
        <w:jc w:val="center"/>
        <w:rPr>
          <w:rFonts w:ascii="Helvetica" w:hAnsi="Helvetica" w:cs="Helvetica"/>
          <w:color w:val="5A5A5A"/>
          <w:sz w:val="7"/>
          <w:szCs w:val="7"/>
        </w:rPr>
      </w:pPr>
      <w:hyperlink r:id="rId8" w:anchor="ipboard_body" w:tooltip="Retour en haut" w:history="1">
        <w:r w:rsidRPr="004F193E">
          <w:rPr>
            <w:rFonts w:ascii="Helvetica" w:hAnsi="Helvetica" w:cs="Helvetica"/>
            <w:color w:val="225985"/>
            <w:sz w:val="7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962FB3">
        <w:rPr>
          <w:rFonts w:ascii="Helvetica" w:hAnsi="Helvetica" w:cs="Helvetica"/>
          <w:color w:val="5A5A5A"/>
          <w:sz w:val="7"/>
          <w:szCs w:val="7"/>
        </w:rPr>
        <w:pict>
          <v:rect id="_x0000_i1028" style="width:0;height:1.5pt" o:hralign="center" o:hrstd="t" o:hr="t" fillcolor="#aca899" stroked="f"/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7"/>
          <w:szCs w:val="7"/>
        </w:rPr>
      </w:pPr>
      <w:hyperlink r:id="rId9" w:anchor="entry462213" w:tooltip="minéraux en montagne noire : message #84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 xml:space="preserve">#84 </w:t>
        </w:r>
        <w:hyperlink r:id="rId10" w:anchor="entry462213" w:tooltip="&quot;minéraux en montagne noire : message #84&quot; " w:history="1">
          <w:r w:rsidRPr="00ED4DA5">
            <w:rPr>
              <w:rFonts w:ascii="Helvetica" w:hAnsi="Helvetica" w:cs="Helvetica"/>
              <w:b/>
              <w:noProof/>
              <w:color w:val="225985"/>
              <w:sz w:val="7"/>
              <w:szCs w:val="7"/>
            </w:rPr>
            <w:pict>
              <v:shape id="Image 7" o:spid="_x0000_i1029" type="#_x0000_t75" alt="http://www.geoforum.fr/public/style_images/master/icon_share.png" href="http://www.geoforum.fr/topic/23717-mineraux-en-montagne-noire/page#entry4622" title="&quot;minéraux en montagne noire : message #84&quot;" style="width:15pt;height:15pt;visibility:visible" o:button="t">
                <v:fill o:detectmouseclick="t"/>
                <v:imagedata r:id="rId11" o:title=""/>
              </v:shape>
            </w:pict>
          </w:r>
        </w:hyperlink>
      </w:hyperlink>
      <w:hyperlink r:id="rId12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>esor6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vanish/>
          <w:color w:val="5A5A5A"/>
          <w:sz w:val="7"/>
        </w:rPr>
        <w:t>esor6</w:t>
      </w:r>
    </w:p>
    <w:p w:rsidR="00E44FF4" w:rsidRPr="004F193E" w:rsidRDefault="00E44FF4" w:rsidP="004F19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hyperlink r:id="rId13" w:tooltip="&quot;Voir le profil: esor6&quot; " w:history="1">
        <w:r w:rsidRPr="00ED4DA5">
          <w:rPr>
            <w:rFonts w:ascii="Helvetica" w:hAnsi="Helvetica" w:cs="Helvetica"/>
            <w:noProof/>
            <w:color w:val="225985"/>
            <w:sz w:val="28"/>
            <w:szCs w:val="28"/>
          </w:rPr>
          <w:pict>
            <v:shape id="Image 8" o:spid="_x0000_i1030" type="#_x0000_t75" alt="http://www.geoforum.fr/uploads/av-2599.jpg?_r=0" href="http://www.geoforum.fr/user/2599-esor" title="&quot;Voir le profil: esor6&quot;" style="width:81pt;height:82.8pt;visibility:visible" o:button="t">
              <v:fill o:detectmouseclick="t"/>
              <v:imagedata r:id="rId14" o:title=""/>
            </v:shape>
          </w:pict>
        </w:r>
      </w:hyperlink>
    </w:p>
    <w:p w:rsidR="00E44FF4" w:rsidRPr="004F193E" w:rsidRDefault="00E44FF4" w:rsidP="004F193E">
      <w:pPr>
        <w:numPr>
          <w:ilvl w:val="0"/>
          <w:numId w:val="2"/>
        </w:numPr>
        <w:shd w:val="clear" w:color="auto" w:fill="FFFFFF"/>
        <w:spacing w:before="27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Membre</w:t>
      </w:r>
    </w:p>
    <w:p w:rsidR="00E44FF4" w:rsidRPr="004F193E" w:rsidRDefault="00E44FF4" w:rsidP="004F19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1 659 messages</w:t>
      </w:r>
    </w:p>
    <w:p w:rsidR="00E44FF4" w:rsidRPr="004F193E" w:rsidRDefault="00E44FF4" w:rsidP="004F19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Posté 30 septembre 2013 - 17:13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ascii="Helvetica" w:hAnsi="Helvetica" w:cs="Helvetica"/>
          <w:color w:val="282828"/>
          <w:sz w:val="28"/>
          <w:szCs w:val="28"/>
        </w:rPr>
        <w:t>Le suspens est a son comble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ascii="Helvetica" w:hAnsi="Helvetica" w:cs="Helvetica"/>
          <w:color w:val="282828"/>
          <w:sz w:val="28"/>
          <w:szCs w:val="28"/>
        </w:rPr>
        <w:t>Tant et tant que j'en tremble !</w:t>
      </w:r>
      <w:r w:rsidRPr="004F193E">
        <w:rPr>
          <w:rFonts w:ascii="Helvetica" w:hAnsi="Helvetica" w:cs="Helvetica"/>
          <w:color w:val="282828"/>
          <w:sz w:val="8"/>
          <w:szCs w:val="8"/>
        </w:rPr>
        <w:t xml:space="preserve"> </w:t>
      </w:r>
      <w:r w:rsidRPr="00ED4DA5">
        <w:rPr>
          <w:rFonts w:ascii="Helvetica" w:hAnsi="Helvetica" w:cs="Helvetica"/>
          <w:noProof/>
          <w:color w:val="282828"/>
          <w:sz w:val="8"/>
          <w:szCs w:val="8"/>
        </w:rPr>
        <w:pict>
          <v:shape id="Image 9" o:spid="_x0000_i1031" type="#_x0000_t75" alt=":sourire:" style="width:15pt;height:15pt;visibility:visible">
            <v:imagedata r:id="rId15" o:title=""/>
          </v:shape>
        </w:pict>
      </w:r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after="22" w:line="288" w:lineRule="auto"/>
        <w:jc w:val="center"/>
        <w:rPr>
          <w:rFonts w:ascii="Helvetica" w:hAnsi="Helvetica" w:cs="Helvetica"/>
          <w:color w:val="A4A4A4"/>
          <w:sz w:val="6"/>
          <w:szCs w:val="6"/>
        </w:rPr>
      </w:pPr>
      <w:hyperlink r:id="rId16" w:tooltip="Lien externe" w:history="1">
        <w:r w:rsidRPr="004F193E">
          <w:rPr>
            <w:rFonts w:ascii="Helvetica" w:hAnsi="Helvetica" w:cs="Helvetica"/>
            <w:color w:val="0F72DA"/>
            <w:sz w:val="6"/>
            <w:szCs w:val="6"/>
            <w:u w:val="single"/>
          </w:rPr>
          <w:t>http://www.voyonsvoi...t/cailloux.html</w:t>
        </w:r>
      </w:hyperlink>
    </w:p>
    <w:p w:rsidR="00E44FF4" w:rsidRPr="004F193E" w:rsidRDefault="00E44FF4" w:rsidP="004F19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uto"/>
        <w:ind w:left="1009"/>
        <w:jc w:val="center"/>
        <w:rPr>
          <w:rFonts w:ascii="Helvetica" w:hAnsi="Helvetica" w:cs="Helvetica"/>
          <w:color w:val="5A5A5A"/>
          <w:sz w:val="7"/>
          <w:szCs w:val="7"/>
        </w:rPr>
      </w:pPr>
      <w:hyperlink r:id="rId17" w:anchor="ipboard_body" w:tooltip="Retour en haut" w:history="1">
        <w:r w:rsidRPr="004F193E">
          <w:rPr>
            <w:rFonts w:ascii="Helvetica" w:hAnsi="Helvetica" w:cs="Helvetica"/>
            <w:color w:val="225985"/>
            <w:sz w:val="7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962FB3">
        <w:rPr>
          <w:rFonts w:ascii="Helvetica" w:hAnsi="Helvetica" w:cs="Helvetica"/>
          <w:color w:val="5A5A5A"/>
          <w:sz w:val="7"/>
          <w:szCs w:val="7"/>
        </w:rPr>
        <w:pict>
          <v:rect id="_x0000_i1032" style="width:0;height:1.5pt" o:hralign="center" o:hrstd="t" o:hr="t" fillcolor="#aca899" stroked="f"/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7"/>
          <w:szCs w:val="7"/>
        </w:rPr>
      </w:pPr>
      <w:hyperlink r:id="rId18" w:anchor="entry462235" w:tooltip="minéraux en montagne noire : message #85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 xml:space="preserve">#85 </w:t>
        </w:r>
        <w:hyperlink r:id="rId19" w:anchor="entry462235" w:tooltip="&quot;minéraux en montagne noire : message #85&quot; " w:history="1">
          <w:r w:rsidRPr="00ED4DA5">
            <w:rPr>
              <w:rFonts w:ascii="Helvetica" w:hAnsi="Helvetica" w:cs="Helvetica"/>
              <w:b/>
              <w:noProof/>
              <w:color w:val="225985"/>
              <w:sz w:val="7"/>
              <w:szCs w:val="7"/>
            </w:rPr>
            <w:pict>
              <v:shape id="Image 13" o:spid="_x0000_i1033" type="#_x0000_t75" alt="http://www.geoforum.fr/public/style_images/master/icon_share.png" href="http://www.geoforum.fr/topic/23717-mineraux-en-montagne-noire/page#entry4622" title="&quot;minéraux en montagne noire : message #85&quot;" style="width:15pt;height:15pt;visibility:visible" o:button="t">
                <v:fill o:detectmouseclick="t"/>
                <v:imagedata r:id="rId11" o:title=""/>
              </v:shape>
            </w:pict>
          </w:r>
        </w:hyperlink>
      </w:hyperlink>
      <w:hyperlink r:id="rId20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>AlainR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vanish/>
          <w:color w:val="5A5A5A"/>
          <w:sz w:val="7"/>
        </w:rPr>
        <w:t>AlainR</w:t>
      </w:r>
    </w:p>
    <w:p w:rsidR="00E44FF4" w:rsidRPr="004F193E" w:rsidRDefault="00E44FF4" w:rsidP="004F19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hyperlink r:id="rId21" w:tooltip="&quot;Voir le profil: AlainR&quot; " w:history="1">
        <w:r w:rsidRPr="00ED4DA5">
          <w:rPr>
            <w:rFonts w:ascii="Helvetica" w:hAnsi="Helvetica" w:cs="Helvetica"/>
            <w:noProof/>
            <w:color w:val="225985"/>
            <w:sz w:val="28"/>
            <w:szCs w:val="28"/>
          </w:rPr>
          <w:pict>
            <v:shape id="Image 14" o:spid="_x0000_i1034" type="#_x0000_t75" alt="http://www.geoforum.fr/uploads/profile/photo-8571.jpg?_r=1388567872" href="http://www.geoforum.fr/user/8571-alain" title="&quot;Voir le profil: AlainR&quot;" style="width:150pt;height:145.8pt;visibility:visible" o:button="t">
              <v:fill o:detectmouseclick="t"/>
              <v:imagedata r:id="rId22" o:title=""/>
            </v:shape>
          </w:pict>
        </w:r>
      </w:hyperlink>
    </w:p>
    <w:p w:rsidR="00E44FF4" w:rsidRPr="004F193E" w:rsidRDefault="00E44FF4" w:rsidP="004F193E">
      <w:pPr>
        <w:numPr>
          <w:ilvl w:val="0"/>
          <w:numId w:val="5"/>
        </w:numPr>
        <w:shd w:val="clear" w:color="auto" w:fill="FFFFFF"/>
        <w:spacing w:before="27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Membre</w:t>
      </w:r>
    </w:p>
    <w:p w:rsidR="00E44FF4" w:rsidRPr="004F193E" w:rsidRDefault="00E44FF4" w:rsidP="004F19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2 289 messages</w:t>
      </w:r>
    </w:p>
    <w:p w:rsidR="00E44FF4" w:rsidRPr="004F193E" w:rsidRDefault="00E44FF4" w:rsidP="004F19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Posté 30 septembre 2013 - 18:37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ascii="Helvetica" w:hAnsi="Helvetica" w:cs="Helvetica"/>
          <w:color w:val="282828"/>
          <w:sz w:val="28"/>
          <w:szCs w:val="28"/>
        </w:rPr>
        <w:t xml:space="preserve">Il ne manquait que le club des poètes sur le forum </w:t>
      </w:r>
      <w:r w:rsidRPr="00ED4DA5">
        <w:rPr>
          <w:rFonts w:ascii="Helvetica" w:hAnsi="Helvetica" w:cs="Helvetica"/>
          <w:noProof/>
          <w:color w:val="282828"/>
          <w:sz w:val="28"/>
          <w:szCs w:val="28"/>
        </w:rPr>
        <w:pict>
          <v:shape id="Image 15" o:spid="_x0000_i1035" type="#_x0000_t75" alt=":bravo:" style="width:23.4pt;height:18.6pt;visibility:visible">
            <v:imagedata r:id="rId23" o:title=""/>
            <o:lock v:ext="edit" cropping="t"/>
          </v:shape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ascii="Helvetica" w:hAnsi="Helvetica" w:cs="Helvetica"/>
          <w:color w:val="282828"/>
          <w:sz w:val="28"/>
          <w:szCs w:val="28"/>
        </w:rPr>
        <w:t>C'est une façon sympathique de parler de minéralogie .</w:t>
      </w:r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A4A4A4"/>
          <w:sz w:val="28"/>
          <w:szCs w:val="28"/>
        </w:rPr>
      </w:pPr>
      <w:r w:rsidRPr="004F193E">
        <w:rPr>
          <w:rFonts w:ascii="Helvetica" w:hAnsi="Helvetica" w:cs="Helvetica"/>
          <w:i/>
          <w:iCs/>
          <w:color w:val="0000CD"/>
          <w:sz w:val="28"/>
          <w:szCs w:val="28"/>
        </w:rPr>
        <w:t>Les géologues sont des sorciers qui savent faire parler les cailloux.</w:t>
      </w:r>
    </w:p>
    <w:p w:rsidR="00E44FF4" w:rsidRPr="004F193E" w:rsidRDefault="00E44FF4" w:rsidP="004F19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8" w:lineRule="auto"/>
        <w:ind w:left="1009"/>
        <w:jc w:val="center"/>
        <w:rPr>
          <w:rFonts w:ascii="Helvetica" w:hAnsi="Helvetica" w:cs="Helvetica"/>
          <w:color w:val="5A5A5A"/>
          <w:sz w:val="28"/>
          <w:szCs w:val="28"/>
        </w:rPr>
      </w:pPr>
      <w:hyperlink r:id="rId24" w:anchor="ipboard_body" w:tooltip="Retour en haut" w:history="1">
        <w:r w:rsidRPr="004F193E">
          <w:rPr>
            <w:rFonts w:ascii="Helvetica" w:hAnsi="Helvetica" w:cs="Helvetica"/>
            <w:color w:val="225985"/>
            <w:sz w:val="28"/>
            <w:szCs w:val="28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962FB3">
        <w:rPr>
          <w:rFonts w:ascii="Helvetica" w:hAnsi="Helvetica" w:cs="Helvetica"/>
          <w:color w:val="5A5A5A"/>
          <w:sz w:val="28"/>
          <w:szCs w:val="28"/>
        </w:rPr>
        <w:pict>
          <v:rect id="_x0000_i1036" style="width:0;height:1.5pt" o:hralign="center" o:hrstd="t" o:hr="t" fillcolor="#aca899" stroked="f"/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28"/>
          <w:szCs w:val="28"/>
        </w:rPr>
      </w:pPr>
      <w:hyperlink r:id="rId25" w:anchor="entry462305" w:tooltip="minéraux en montagne noire : message #86" w:history="1">
        <w:r w:rsidRPr="004F193E">
          <w:rPr>
            <w:rFonts w:ascii="Helvetica" w:hAnsi="Helvetica" w:cs="Helvetica"/>
            <w:b/>
            <w:bCs/>
            <w:color w:val="225985"/>
            <w:sz w:val="28"/>
            <w:szCs w:val="28"/>
          </w:rPr>
          <w:t xml:space="preserve">#86 </w:t>
        </w:r>
        <w:hyperlink r:id="rId26" w:anchor="entry462305" w:tooltip="&quot;minéraux en montagne noire : message #86&quot; " w:history="1">
          <w:r w:rsidRPr="00ED4DA5">
            <w:rPr>
              <w:rFonts w:ascii="Helvetica" w:hAnsi="Helvetica" w:cs="Helvetica"/>
              <w:b/>
              <w:noProof/>
              <w:color w:val="225985"/>
              <w:sz w:val="28"/>
              <w:szCs w:val="28"/>
            </w:rPr>
            <w:pict>
              <v:shape id="Image 19" o:spid="_x0000_i1037" type="#_x0000_t75" alt="http://www.geoforum.fr/public/style_images/master/icon_share.png" href="http://www.geoforum.fr/topic/23717-mineraux-en-montagne-noire/page#entry4623" title="&quot;minéraux en montagne noire : message #86&quot;" style="width:15pt;height:15pt;visibility:visible" o:button="t">
                <v:fill o:detectmouseclick="t"/>
                <v:imagedata r:id="rId11" o:title=""/>
              </v:shape>
            </w:pict>
          </w:r>
        </w:hyperlink>
      </w:hyperlink>
      <w:hyperlink r:id="rId27" w:history="1">
        <w:r w:rsidRPr="004F193E">
          <w:rPr>
            <w:rFonts w:ascii="Helvetica" w:hAnsi="Helvetica" w:cs="Helvetica"/>
            <w:b/>
            <w:bCs/>
            <w:color w:val="225985"/>
            <w:sz w:val="28"/>
            <w:szCs w:val="28"/>
          </w:rPr>
          <w:t>CAILLOUTEUX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vanish/>
          <w:color w:val="5A5A5A"/>
          <w:sz w:val="28"/>
          <w:szCs w:val="28"/>
        </w:rPr>
        <w:t>CAILLOUTEUX</w:t>
      </w:r>
    </w:p>
    <w:p w:rsidR="00E44FF4" w:rsidRPr="004F193E" w:rsidRDefault="00E44FF4" w:rsidP="004F19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hyperlink r:id="rId28" w:tooltip="&quot;Voir le profil: CAILLOUTEUX&quot; " w:history="1">
        <w:r w:rsidRPr="00ED4DA5">
          <w:rPr>
            <w:rFonts w:ascii="Helvetica" w:hAnsi="Helvetica" w:cs="Helvetica"/>
            <w:noProof/>
            <w:color w:val="225985"/>
            <w:sz w:val="28"/>
            <w:szCs w:val="28"/>
          </w:rPr>
          <w:pict>
            <v:shape id="Image 20" o:spid="_x0000_i1038" type="#_x0000_t75" alt="http://www.gravatar.com/avatar/0f4d6b0da91ec9833f3c7981283df3b5?s=125&amp;d=http%3A%2F%2Fwww.geoforum.fr%2Fpublic%2Fstyle_images%2Fmaster%2Fprofile%2Fdefault_large.png" href="http://www.geoforum.fr/user/2054-caillouteu" title="&quot;Voir le profil: CAILLOUTEUX&quot;" style="width:112.8pt;height:112.8pt;visibility:visible" o:button="t">
              <v:fill o:detectmouseclick="t"/>
              <v:imagedata r:id="rId29" o:title=""/>
            </v:shape>
          </w:pict>
        </w:r>
      </w:hyperlink>
    </w:p>
    <w:p w:rsidR="00E44FF4" w:rsidRPr="004F193E" w:rsidRDefault="00E44FF4" w:rsidP="004F193E">
      <w:pPr>
        <w:numPr>
          <w:ilvl w:val="0"/>
          <w:numId w:val="8"/>
        </w:numPr>
        <w:shd w:val="clear" w:color="auto" w:fill="FFFFFF"/>
        <w:spacing w:before="27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Membre</w:t>
      </w:r>
    </w:p>
    <w:p w:rsidR="00E44FF4" w:rsidRPr="004F193E" w:rsidRDefault="00E44FF4" w:rsidP="004F19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833 messages</w:t>
      </w:r>
    </w:p>
    <w:p w:rsidR="00E44FF4" w:rsidRPr="004F193E" w:rsidRDefault="00E44FF4" w:rsidP="004F19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Posté 01 octobre 2013 - 07:41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En congés cet été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 xml:space="preserve">De </w:t>
      </w:r>
      <w:smartTag w:uri="urn:schemas-microsoft-com:office:smarttags" w:element="PersonName">
        <w:smartTagPr>
          <w:attr w:name="ProductID" w:val="la Montagne Noire"/>
        </w:smartTagPr>
        <w:r w:rsidRPr="004F193E">
          <w:rPr>
            <w:rFonts w:cs="Helvetica"/>
            <w:color w:val="282828"/>
            <w:sz w:val="28"/>
            <w:szCs w:val="28"/>
          </w:rPr>
          <w:t>la Montagne Noire</w:t>
        </w:r>
      </w:smartTag>
      <w:r w:rsidRPr="004F193E">
        <w:rPr>
          <w:rFonts w:cs="Helvetica"/>
          <w:color w:val="282828"/>
          <w:sz w:val="28"/>
          <w:szCs w:val="28"/>
        </w:rPr>
        <w:t xml:space="preserve"> a ses pieds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Je fus fort inspiré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D’un prospectus m’approprier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Par un curieux hasard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Vers une carrière il me dirigea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Vers laquelle sans retard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J’orientais mes pas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Et la, tout surpris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Enfin je compris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Le pourquoi et le comment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Cela me rapprochait  du Morvan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Autospacing="1" w:after="0" w:afterAutospacing="1" w:line="240" w:lineRule="auto"/>
        <w:ind w:left="-284" w:hanging="283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30" w:tooltip="&quot;VOLTENNES 420 1980.jpg - Taille : 896,99 Ko&quot; " w:history="1">
        <w:r w:rsidRPr="00ED4DA5">
          <w:rPr>
            <w:rFonts w:cs="Helvetica"/>
            <w:noProof/>
            <w:color w:val="225985"/>
            <w:sz w:val="27"/>
            <w:szCs w:val="27"/>
          </w:rPr>
          <w:pict>
            <v:shape id="ipb-attach-img-195832-0-78737500-1393354391" o:spid="_x0000_i1039" type="#_x0000_t75" alt="VOLTENNES 420 1980.jpg" href="http://www.geoforum.fr/uploads/post-2054-0-10539900-1380609604.j" title="&quot;VOLTENNES 420 1980.jpg - Taille : 896,99 Ko&quot;" style="width:507.6pt;height:326.4pt;visibility:visible" o:button="t">
              <v:fill o:detectmouseclick="t"/>
              <v:imagedata r:id="rId31" o:title=""/>
            </v:shape>
          </w:pict>
        </w:r>
      </w:hyperlink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88" w:lineRule="auto"/>
        <w:ind w:left="1009"/>
        <w:jc w:val="center"/>
        <w:rPr>
          <w:rFonts w:ascii="Helvetica" w:hAnsi="Helvetica" w:cs="Helvetica"/>
          <w:color w:val="5A5A5A"/>
          <w:sz w:val="7"/>
          <w:szCs w:val="7"/>
        </w:rPr>
      </w:pPr>
      <w:hyperlink r:id="rId32" w:anchor="ipboard_body" w:tooltip="Retour en haut" w:history="1">
        <w:r w:rsidRPr="004F193E">
          <w:rPr>
            <w:rFonts w:ascii="Helvetica" w:hAnsi="Helvetica" w:cs="Helvetica"/>
            <w:color w:val="225985"/>
            <w:sz w:val="7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962FB3">
        <w:rPr>
          <w:rFonts w:ascii="Helvetica" w:hAnsi="Helvetica" w:cs="Helvetica"/>
          <w:color w:val="5A5A5A"/>
          <w:sz w:val="7"/>
          <w:szCs w:val="7"/>
        </w:rPr>
        <w:pict>
          <v:rect id="_x0000_i1040" style="width:0;height:1.5pt" o:hralign="center" o:hrstd="t" o:hr="t" fillcolor="#aca899" stroked="f"/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7"/>
          <w:szCs w:val="7"/>
        </w:rPr>
      </w:pPr>
      <w:hyperlink r:id="rId33" w:anchor="entry462498" w:tooltip="minéraux en montagne noire : message #87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 xml:space="preserve">#87 </w:t>
        </w:r>
        <w:hyperlink r:id="rId34" w:anchor="entry462498" w:tooltip="&quot;minéraux en montagne noire : message #87&quot; " w:history="1">
          <w:r w:rsidRPr="00ED4DA5">
            <w:rPr>
              <w:rFonts w:ascii="Helvetica" w:hAnsi="Helvetica" w:cs="Helvetica"/>
              <w:b/>
              <w:noProof/>
              <w:color w:val="225985"/>
              <w:sz w:val="7"/>
              <w:szCs w:val="7"/>
            </w:rPr>
            <w:pict>
              <v:shape id="Image 25" o:spid="_x0000_i1041" type="#_x0000_t75" alt="http://www.geoforum.fr/public/style_images/master/icon_share.png" href="http://www.geoforum.fr/topic/23717-mineraux-en-montagne-noire/page#entry4624" title="&quot;minéraux en montagne noire : message #87&quot;" style="width:15pt;height:15pt;visibility:visible" o:button="t">
                <v:fill o:detectmouseclick="t"/>
                <v:imagedata r:id="rId11" o:title=""/>
              </v:shape>
            </w:pict>
          </w:r>
        </w:hyperlink>
      </w:hyperlink>
      <w:hyperlink r:id="rId35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>CAILLOUTEUX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vanish/>
          <w:color w:val="5A5A5A"/>
          <w:sz w:val="7"/>
        </w:rPr>
        <w:t>CAILLOUTEUX</w:t>
      </w:r>
    </w:p>
    <w:p w:rsidR="00E44FF4" w:rsidRPr="004F193E" w:rsidRDefault="00E44FF4" w:rsidP="004F19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hyperlink r:id="rId36" w:tooltip="&quot;Voir le profil: CAILLOUTEUX&quot; " w:history="1">
        <w:r w:rsidRPr="00ED4DA5">
          <w:rPr>
            <w:rFonts w:ascii="Helvetica" w:hAnsi="Helvetica" w:cs="Helvetica"/>
            <w:noProof/>
            <w:color w:val="225985"/>
            <w:sz w:val="7"/>
            <w:szCs w:val="7"/>
          </w:rPr>
          <w:pict>
            <v:shape id="Image 26" o:spid="_x0000_i1042" type="#_x0000_t75" alt="http://www.gravatar.com/avatar/0f4d6b0da91ec9833f3c7981283df3b5?s=125&amp;d=http%3A%2F%2Fwww.geoforum.fr%2Fpublic%2Fstyle_images%2Fmaster%2Fprofile%2Fdefault_large.png" href="http://www.geoforum.fr/user/2054-caillouteu" title="&quot;Voir le profil: CAILLOUTEUX&quot;" style="width:112.8pt;height:112.8pt;visibility:visible" o:button="t">
              <v:fill o:detectmouseclick="t"/>
              <v:imagedata r:id="rId29" o:title=""/>
            </v:shape>
          </w:pict>
        </w:r>
      </w:hyperlink>
    </w:p>
    <w:p w:rsidR="00E44FF4" w:rsidRPr="004F193E" w:rsidRDefault="00E44FF4" w:rsidP="004F193E">
      <w:pPr>
        <w:numPr>
          <w:ilvl w:val="0"/>
          <w:numId w:val="11"/>
        </w:numPr>
        <w:shd w:val="clear" w:color="auto" w:fill="FFFFFF"/>
        <w:spacing w:before="27" w:after="100" w:afterAutospacing="1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color w:val="5A5A5A"/>
          <w:sz w:val="7"/>
          <w:szCs w:val="7"/>
        </w:rPr>
        <w:t>Membre</w:t>
      </w:r>
    </w:p>
    <w:p w:rsidR="00E44FF4" w:rsidRPr="004F193E" w:rsidRDefault="00E44FF4" w:rsidP="004F19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color w:val="5A5A5A"/>
          <w:sz w:val="7"/>
          <w:szCs w:val="7"/>
        </w:rPr>
        <w:t>833 messages</w:t>
      </w:r>
    </w:p>
    <w:p w:rsidR="00E44FF4" w:rsidRPr="004F193E" w:rsidRDefault="00E44FF4" w:rsidP="004F19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7"/>
          <w:szCs w:val="7"/>
        </w:rPr>
      </w:pPr>
    </w:p>
    <w:p w:rsidR="00E44FF4" w:rsidRPr="004F193E" w:rsidRDefault="00E44FF4" w:rsidP="004F19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7"/>
          <w:szCs w:val="7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Posté 02 octobre 2013 - 07:24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Le Morvan la Celte montagne noire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La montagne noire du Minervois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Coïncidence, cela reste à voir !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Quel destin guidait mes pas ?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Vers cette carrière de Villerambert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Qui  fournit l’Opéra de Paris naguère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37" w:tooltip="&quot;DSC01213 1.JPG - Taille : 88,27 Ko&quot; " w:history="1">
        <w:r w:rsidRPr="00ED4DA5">
          <w:rPr>
            <w:rFonts w:cs="Helvetica"/>
            <w:noProof/>
            <w:color w:val="225985"/>
            <w:sz w:val="10"/>
            <w:szCs w:val="10"/>
          </w:rPr>
          <w:pict>
            <v:shape id="ipb-attach-img-195999-0-78748500-1393354391" o:spid="_x0000_i1043" type="#_x0000_t75" alt="DSC01213 1.JPG" href="http://www.geoforum.fr/uploads/post-2054-0-47715600-1380694931.j" title="&quot;DSC01213 1.JPG - Taille : 88,27 Ko&quot;" style="width:336pt;height:252pt;visibility:visible" o:button="t">
              <v:fill o:detectmouseclick="t"/>
              <v:imagedata r:id="rId38" o:title=""/>
            </v:shape>
          </w:pict>
        </w:r>
      </w:hyperlink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39" w:tooltip="&quot;DSC01216 1.JPG - Taille : 78,73 Ko&quot; " w:history="1">
        <w:r w:rsidRPr="00ED4DA5">
          <w:rPr>
            <w:rFonts w:cs="Helvetica"/>
            <w:noProof/>
            <w:color w:val="225985"/>
            <w:sz w:val="10"/>
            <w:szCs w:val="10"/>
          </w:rPr>
          <w:pict>
            <v:shape id="ipb-attach-img-196000-0-78755300-1393354391" o:spid="_x0000_i1044" type="#_x0000_t75" alt="DSC01216 1.JPG" href="http://www.geoforum.fr/uploads/post-2054-0-87258300-1380694969.j" title="&quot;DSC01216 1.JPG - Taille : 78,73 Ko&quot;" style="width:336pt;height:252pt;visibility:visible" o:button="t">
              <v:fill o:detectmouseclick="t"/>
              <v:imagedata r:id="rId40" o:title=""/>
            </v:shape>
          </w:pict>
        </w:r>
      </w:hyperlink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41" w:tooltip="&quot;DSC01215 1.JPG - Taille : 75,39 Ko&quot; " w:history="1">
        <w:r w:rsidRPr="00ED4DA5">
          <w:rPr>
            <w:rFonts w:cs="Helvetica"/>
            <w:noProof/>
            <w:color w:val="225985"/>
            <w:sz w:val="10"/>
            <w:szCs w:val="10"/>
          </w:rPr>
          <w:pict>
            <v:shape id="ipb-attach-img-196001-0-78762100-1393354391" o:spid="_x0000_i1045" type="#_x0000_t75" alt="DSC01215 1.JPG" href="http://www.geoforum.fr/uploads/post-2054-0-28394500-1380695208.j" title="&quot;DSC01215 1.JPG - Taille : 75,39 Ko&quot;" style="width:336pt;height:252pt;visibility:visible" o:button="t">
              <v:fill o:detectmouseclick="t"/>
              <v:imagedata r:id="rId42" o:title=""/>
            </v:shape>
          </w:pict>
        </w:r>
      </w:hyperlink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88" w:lineRule="auto"/>
        <w:ind w:left="1009"/>
        <w:jc w:val="center"/>
        <w:rPr>
          <w:rFonts w:ascii="Helvetica" w:hAnsi="Helvetica" w:cs="Helvetica"/>
          <w:color w:val="5A5A5A"/>
          <w:sz w:val="7"/>
          <w:szCs w:val="7"/>
        </w:rPr>
      </w:pPr>
      <w:hyperlink r:id="rId43" w:anchor="ipboard_body" w:tooltip="Retour en haut" w:history="1">
        <w:r w:rsidRPr="004F193E">
          <w:rPr>
            <w:rFonts w:ascii="Helvetica" w:hAnsi="Helvetica" w:cs="Helvetica"/>
            <w:color w:val="225985"/>
            <w:sz w:val="7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962FB3">
        <w:rPr>
          <w:rFonts w:ascii="Helvetica" w:hAnsi="Helvetica" w:cs="Helvetica"/>
          <w:color w:val="5A5A5A"/>
          <w:sz w:val="7"/>
          <w:szCs w:val="7"/>
        </w:rPr>
        <w:pict>
          <v:rect id="_x0000_i1046" style="width:0;height:1.5pt" o:hralign="center" o:hrstd="t" o:hr="t" fillcolor="#aca899" stroked="f"/>
        </w:pic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7"/>
          <w:szCs w:val="7"/>
        </w:rPr>
      </w:pPr>
      <w:hyperlink r:id="rId44" w:anchor="entry462660" w:tooltip="minéraux en montagne noire : message #88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 xml:space="preserve">#88 </w:t>
        </w:r>
        <w:hyperlink r:id="rId45" w:anchor="entry462660" w:tooltip="&quot;minéraux en montagne noire : message #88&quot; " w:history="1">
          <w:r w:rsidRPr="00ED4DA5">
            <w:rPr>
              <w:rFonts w:ascii="Helvetica" w:hAnsi="Helvetica" w:cs="Helvetica"/>
              <w:b/>
              <w:noProof/>
              <w:color w:val="225985"/>
              <w:sz w:val="7"/>
              <w:szCs w:val="7"/>
            </w:rPr>
            <w:pict>
              <v:shape id="Image 33" o:spid="_x0000_i1047" type="#_x0000_t75" alt="http://www.geoforum.fr/public/style_images/master/icon_share.png" href="http://www.geoforum.fr/topic/23717-mineraux-en-montagne-noire/page#entry4626" title="&quot;minéraux en montagne noire : message #88&quot;" style="width:15pt;height:15pt;visibility:visible" o:button="t">
                <v:fill o:detectmouseclick="t"/>
                <v:imagedata r:id="rId11" o:title=""/>
              </v:shape>
            </w:pict>
          </w:r>
        </w:hyperlink>
      </w:hyperlink>
      <w:hyperlink r:id="rId46" w:history="1">
        <w:r w:rsidRPr="004F193E">
          <w:rPr>
            <w:rFonts w:ascii="Helvetica" w:hAnsi="Helvetica" w:cs="Helvetica"/>
            <w:b/>
            <w:bCs/>
            <w:color w:val="225985"/>
            <w:sz w:val="7"/>
          </w:rPr>
          <w:t>CAILLOUTEUX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jc w:val="center"/>
        <w:rPr>
          <w:rFonts w:ascii="Helvetica" w:hAnsi="Helvetica" w:cs="Helvetica"/>
          <w:color w:val="5A5A5A"/>
          <w:sz w:val="7"/>
          <w:szCs w:val="7"/>
        </w:rPr>
      </w:pPr>
      <w:r w:rsidRPr="004F193E">
        <w:rPr>
          <w:rFonts w:ascii="Helvetica" w:hAnsi="Helvetica" w:cs="Helvetica"/>
          <w:vanish/>
          <w:color w:val="5A5A5A"/>
          <w:sz w:val="7"/>
        </w:rPr>
        <w:t>CAILLOUTEUX</w:t>
      </w:r>
    </w:p>
    <w:p w:rsidR="00E44FF4" w:rsidRPr="004F193E" w:rsidRDefault="00E44FF4" w:rsidP="004F193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hyperlink r:id="rId47" w:tooltip="&quot;Voir le profil: CAILLOUTEUX&quot; " w:history="1">
        <w:r w:rsidRPr="00ED4DA5">
          <w:rPr>
            <w:rFonts w:ascii="Helvetica" w:hAnsi="Helvetica" w:cs="Helvetica"/>
            <w:noProof/>
            <w:color w:val="225985"/>
            <w:sz w:val="28"/>
            <w:szCs w:val="28"/>
          </w:rPr>
          <w:pict>
            <v:shape id="Image 34" o:spid="_x0000_i1048" type="#_x0000_t75" alt="http://www.gravatar.com/avatar/0f4d6b0da91ec9833f3c7981283df3b5?s=125&amp;d=http%3A%2F%2Fwww.geoforum.fr%2Fpublic%2Fstyle_images%2Fmaster%2Fprofile%2Fdefault_large.png" href="http://www.geoforum.fr/user/2054-caillouteu" title="&quot;Voir le profil: CAILLOUTEUX&quot;" style="width:112.8pt;height:112.8pt;visibility:visible" o:button="t">
              <v:fill o:detectmouseclick="t"/>
              <v:imagedata r:id="rId29" o:title=""/>
            </v:shape>
          </w:pict>
        </w:r>
      </w:hyperlink>
    </w:p>
    <w:p w:rsidR="00E44FF4" w:rsidRPr="004F193E" w:rsidRDefault="00E44FF4" w:rsidP="004F193E">
      <w:pPr>
        <w:numPr>
          <w:ilvl w:val="0"/>
          <w:numId w:val="14"/>
        </w:numPr>
        <w:shd w:val="clear" w:color="auto" w:fill="FFFFFF"/>
        <w:spacing w:before="27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Membre</w:t>
      </w:r>
    </w:p>
    <w:p w:rsidR="00E44FF4" w:rsidRPr="004F193E" w:rsidRDefault="00E44FF4" w:rsidP="004F193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833 messages</w:t>
      </w:r>
    </w:p>
    <w:p w:rsidR="00E44FF4" w:rsidRPr="004F193E" w:rsidRDefault="00E44FF4" w:rsidP="004F193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818181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88" w:lineRule="auto"/>
        <w:jc w:val="center"/>
        <w:rPr>
          <w:rFonts w:ascii="Helvetica" w:hAnsi="Helvetica" w:cs="Helvetica"/>
          <w:color w:val="5A5A5A"/>
          <w:sz w:val="28"/>
          <w:szCs w:val="28"/>
        </w:rPr>
      </w:pPr>
      <w:r w:rsidRPr="004F193E">
        <w:rPr>
          <w:rFonts w:ascii="Helvetica" w:hAnsi="Helvetica" w:cs="Helvetica"/>
          <w:color w:val="5A5A5A"/>
          <w:sz w:val="28"/>
          <w:szCs w:val="28"/>
        </w:rPr>
        <w:t>Posté 03 octobre 2013 - 11:18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En congés cet été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 xml:space="preserve">De </w:t>
      </w:r>
      <w:smartTag w:uri="urn:schemas-microsoft-com:office:smarttags" w:element="PersonName">
        <w:smartTagPr>
          <w:attr w:name="ProductID" w:val="la Montagne Noire"/>
        </w:smartTagPr>
        <w:r w:rsidRPr="004F193E">
          <w:rPr>
            <w:rFonts w:cs="Helvetica"/>
            <w:color w:val="282828"/>
            <w:sz w:val="28"/>
            <w:szCs w:val="28"/>
          </w:rPr>
          <w:t>la Montagne Noire</w:t>
        </w:r>
      </w:smartTag>
      <w:r w:rsidRPr="004F193E">
        <w:rPr>
          <w:rFonts w:cs="Helvetica"/>
          <w:color w:val="282828"/>
          <w:sz w:val="28"/>
          <w:szCs w:val="28"/>
        </w:rPr>
        <w:t xml:space="preserve"> a ses pieds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Je fus fort inspiré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D’un prospectus m’approprier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Par un curieux hasard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Vers une carrière il me dirigea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Vers laquelle sans retard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J’orientais mes pas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Et la, tout surpris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Enfin je compris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Le pourquoi et le comment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Cela me rapprochait  du Morvan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Le Morvan la Celte montagne noire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La montagne noire du Minervois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28"/>
          <w:szCs w:val="28"/>
        </w:rPr>
      </w:pPr>
      <w:r w:rsidRPr="004F193E">
        <w:rPr>
          <w:rFonts w:cs="Helvetica"/>
          <w:color w:val="282828"/>
          <w:sz w:val="28"/>
          <w:szCs w:val="28"/>
        </w:rPr>
        <w:t>Coïncidence, cela reste à voir !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Quel destin guidait mes pas ?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Vers cette carrière de Villerambert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Qui  fournit l’Opéra de Paris naguère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Fluorine verte et marbre rouge mêlés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Faisaient la splendeur d’un escalier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De l’Opéra de Paris je veux parler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Morvan et  Caunes Minervois associés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D’un monument  faisaient la renommée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shd w:val="clear" w:color="auto" w:fill="FFFFFF"/>
        <w:spacing w:beforeAutospacing="1" w:after="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48" w:tooltip="&quot;escalier opéra de Paris.jpg - Taille : 229,55 Ko&quot; " w:history="1">
        <w:r w:rsidRPr="00ED4DA5">
          <w:rPr>
            <w:rFonts w:cs="Helvetica"/>
            <w:noProof/>
            <w:color w:val="225985"/>
            <w:sz w:val="27"/>
            <w:szCs w:val="27"/>
          </w:rPr>
          <w:pict>
            <v:shape id="ipb-attach-img-196098-0-78768700-1393354391" o:spid="_x0000_i1049" type="#_x0000_t75" alt="escalier opéra de Paris.jpg" href="http://www.geoforum.fr/uploads/post-2054-0-01127100-1380795312.j" title="&quot;escalier opéra de Paris.jpg - Taille : 229,55 Ko&quot;" style="width:488.4pt;height:333pt;visibility:visible" o:button="t">
              <v:fill o:detectmouseclick="t"/>
              <v:imagedata r:id="rId49" o:title=""/>
            </v:shape>
          </w:pict>
        </w:r>
      </w:hyperlink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Voir La fluorine de l'Opéra de Paris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2008 Géochronique n° 107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r w:rsidRPr="004F193E">
        <w:rPr>
          <w:rFonts w:cs="Helvetica"/>
          <w:color w:val="282828"/>
          <w:sz w:val="27"/>
          <w:szCs w:val="27"/>
        </w:rPr>
        <w:t>Et ces quelques liens</w:t>
      </w:r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50" w:tooltip="Lien externe" w:history="1">
        <w:r w:rsidRPr="004F193E">
          <w:rPr>
            <w:rFonts w:cs="Helvetica"/>
            <w:color w:val="0F72DA"/>
            <w:sz w:val="27"/>
            <w:u w:val="single"/>
          </w:rPr>
          <w:t>http://caunesminervo...id-massoud.html</w:t>
        </w:r>
      </w:hyperlink>
    </w:p>
    <w:p w:rsidR="00E44FF4" w:rsidRPr="004F193E" w:rsidRDefault="00E44FF4" w:rsidP="004F1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  <w:hyperlink r:id="rId51" w:tooltip="Lien externe" w:history="1">
        <w:r w:rsidRPr="004F193E">
          <w:rPr>
            <w:rFonts w:cs="Helvetica"/>
            <w:color w:val="0F72DA"/>
            <w:sz w:val="27"/>
            <w:u w:val="single"/>
          </w:rPr>
          <w:t>http://www.lindepend...ite,1733427.php</w:t>
        </w:r>
      </w:hyperlink>
    </w:p>
    <w:p w:rsidR="00E44FF4" w:rsidRPr="004F193E" w:rsidRDefault="00E44FF4" w:rsidP="004F193E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82828"/>
          <w:sz w:val="8"/>
          <w:szCs w:val="8"/>
        </w:rPr>
      </w:pPr>
    </w:p>
    <w:p w:rsidR="00E44FF4" w:rsidRPr="004F193E" w:rsidRDefault="00E44FF4" w:rsidP="004F193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88" w:lineRule="auto"/>
        <w:ind w:left="1009"/>
        <w:rPr>
          <w:rFonts w:ascii="Helvetica" w:hAnsi="Helvetica" w:cs="Helvetica"/>
          <w:color w:val="5A5A5A"/>
          <w:sz w:val="7"/>
          <w:szCs w:val="7"/>
        </w:rPr>
      </w:pPr>
      <w:hyperlink r:id="rId52" w:anchor="ipboard_body" w:tooltip="Retour en haut" w:history="1">
        <w:r w:rsidRPr="004F193E">
          <w:rPr>
            <w:rFonts w:ascii="Helvetica" w:hAnsi="Helvetica" w:cs="Helvetica"/>
            <w:color w:val="225985"/>
            <w:sz w:val="7"/>
          </w:rPr>
          <w:t>Retour en haut</w:t>
        </w:r>
      </w:hyperlink>
    </w:p>
    <w:p w:rsidR="00E44FF4" w:rsidRPr="004F193E" w:rsidRDefault="00E44FF4" w:rsidP="004F193E">
      <w:pPr>
        <w:shd w:val="clear" w:color="auto" w:fill="FFFFFF"/>
        <w:spacing w:after="0" w:line="288" w:lineRule="auto"/>
        <w:rPr>
          <w:rFonts w:ascii="Helvetica" w:hAnsi="Helvetica" w:cs="Helvetica"/>
          <w:color w:val="5A5A5A"/>
          <w:sz w:val="7"/>
          <w:szCs w:val="7"/>
        </w:rPr>
      </w:pPr>
      <w:r w:rsidRPr="00962FB3">
        <w:rPr>
          <w:rFonts w:ascii="Helvetica" w:hAnsi="Helvetica" w:cs="Helvetica"/>
          <w:color w:val="5A5A5A"/>
          <w:sz w:val="7"/>
          <w:szCs w:val="7"/>
        </w:rPr>
        <w:pict>
          <v:rect id="_x0000_i1050" style="width:0;height:1.5pt" o:hralign="center" o:hrstd="t" o:hr="t" fillcolor="#aca899" stroked="f"/>
        </w:pict>
      </w:r>
    </w:p>
    <w:p w:rsidR="00E44FF4" w:rsidRPr="001B0382" w:rsidRDefault="00E44FF4" w:rsidP="001B0382">
      <w:pPr>
        <w:shd w:val="clear" w:color="auto" w:fill="FFFFFF"/>
        <w:spacing w:before="100" w:beforeAutospacing="1" w:after="100" w:afterAutospacing="1" w:line="288" w:lineRule="auto"/>
        <w:jc w:val="center"/>
        <w:outlineLvl w:val="2"/>
        <w:rPr>
          <w:rFonts w:ascii="Helvetica" w:hAnsi="Helvetica" w:cs="Helvetica"/>
          <w:b/>
          <w:bCs/>
          <w:color w:val="5A5A5A"/>
          <w:sz w:val="44"/>
          <w:szCs w:val="44"/>
        </w:rPr>
      </w:pPr>
      <w:r>
        <w:rPr>
          <w:rFonts w:ascii="Helvetica" w:hAnsi="Helvetica" w:cs="Helvetica"/>
          <w:b/>
          <w:bCs/>
          <w:color w:val="5A5A5A"/>
          <w:sz w:val="44"/>
          <w:szCs w:val="44"/>
        </w:rPr>
        <w:t>UN PETIT BIJOU A VOIR ET ECOUTER</w:t>
      </w:r>
    </w:p>
    <w:p w:rsidR="00E44FF4" w:rsidRPr="00CD1C78" w:rsidRDefault="00E44FF4" w:rsidP="001B0382">
      <w:pPr>
        <w:jc w:val="center"/>
        <w:rPr>
          <w:sz w:val="52"/>
          <w:szCs w:val="52"/>
        </w:rPr>
      </w:pPr>
      <w:r w:rsidRPr="00CD1C78">
        <w:rPr>
          <w:sz w:val="52"/>
          <w:szCs w:val="52"/>
        </w:rPr>
        <w:t>https://vimeo.com/90310639</w:t>
      </w:r>
    </w:p>
    <w:sectPr w:rsidR="00E44FF4" w:rsidRPr="00CD1C78" w:rsidSect="00962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C98"/>
    <w:multiLevelType w:val="multilevel"/>
    <w:tmpl w:val="9E28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80DE9"/>
    <w:multiLevelType w:val="multilevel"/>
    <w:tmpl w:val="BA6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E4D38"/>
    <w:multiLevelType w:val="multilevel"/>
    <w:tmpl w:val="5CF2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5777D"/>
    <w:multiLevelType w:val="multilevel"/>
    <w:tmpl w:val="81FA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286087"/>
    <w:multiLevelType w:val="multilevel"/>
    <w:tmpl w:val="BE7E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75B9C"/>
    <w:multiLevelType w:val="multilevel"/>
    <w:tmpl w:val="786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911E4"/>
    <w:multiLevelType w:val="multilevel"/>
    <w:tmpl w:val="F48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67331"/>
    <w:multiLevelType w:val="multilevel"/>
    <w:tmpl w:val="FC20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8B499A"/>
    <w:multiLevelType w:val="multilevel"/>
    <w:tmpl w:val="D64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D1D58"/>
    <w:multiLevelType w:val="multilevel"/>
    <w:tmpl w:val="ECB4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456249"/>
    <w:multiLevelType w:val="multilevel"/>
    <w:tmpl w:val="952C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46341"/>
    <w:multiLevelType w:val="multilevel"/>
    <w:tmpl w:val="17BC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8300E"/>
    <w:multiLevelType w:val="multilevel"/>
    <w:tmpl w:val="6782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5121D6"/>
    <w:multiLevelType w:val="multilevel"/>
    <w:tmpl w:val="8568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6F13A7"/>
    <w:multiLevelType w:val="multilevel"/>
    <w:tmpl w:val="1F66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04059E"/>
    <w:multiLevelType w:val="multilevel"/>
    <w:tmpl w:val="6F28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7"/>
  </w:num>
  <w:num w:numId="5">
    <w:abstractNumId w:val="10"/>
  </w:num>
  <w:num w:numId="6">
    <w:abstractNumId w:val="9"/>
  </w:num>
  <w:num w:numId="7">
    <w:abstractNumId w:val="15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1"/>
  </w:num>
  <w:num w:numId="13">
    <w:abstractNumId w:val="8"/>
  </w:num>
  <w:num w:numId="14">
    <w:abstractNumId w:val="0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93E"/>
    <w:rsid w:val="00000EA4"/>
    <w:rsid w:val="001B0382"/>
    <w:rsid w:val="003621E4"/>
    <w:rsid w:val="004F193E"/>
    <w:rsid w:val="00962FB3"/>
    <w:rsid w:val="00CD1C78"/>
    <w:rsid w:val="00E44FF4"/>
    <w:rsid w:val="00ED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B3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4F19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F193E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4F193E"/>
    <w:rPr>
      <w:rFonts w:cs="Times New Roman"/>
      <w:color w:val="225985"/>
      <w:u w:val="none"/>
      <w:effect w:val="none"/>
    </w:rPr>
  </w:style>
  <w:style w:type="character" w:styleId="Emphasis">
    <w:name w:val="Emphasis"/>
    <w:basedOn w:val="DefaultParagraphFont"/>
    <w:uiPriority w:val="99"/>
    <w:qFormat/>
    <w:rsid w:val="004F193E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4F193E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4F19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stedinfo">
    <w:name w:val="posted_info"/>
    <w:basedOn w:val="Normal"/>
    <w:uiPriority w:val="99"/>
    <w:rsid w:val="004F19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id">
    <w:name w:val="post_id"/>
    <w:basedOn w:val="DefaultParagraphFont"/>
    <w:uiPriority w:val="99"/>
    <w:rsid w:val="004F193E"/>
    <w:rPr>
      <w:rFonts w:cs="Times New Roman"/>
    </w:rPr>
  </w:style>
  <w:style w:type="character" w:customStyle="1" w:styleId="author">
    <w:name w:val="author"/>
    <w:basedOn w:val="DefaultParagraphFont"/>
    <w:uiPriority w:val="99"/>
    <w:rsid w:val="004F193E"/>
    <w:rPr>
      <w:rFonts w:cs="Times New Roman"/>
    </w:rPr>
  </w:style>
  <w:style w:type="character" w:customStyle="1" w:styleId="hide1">
    <w:name w:val="hide1"/>
    <w:basedOn w:val="DefaultParagraphFont"/>
    <w:uiPriority w:val="99"/>
    <w:rsid w:val="004F193E"/>
    <w:rPr>
      <w:rFonts w:cs="Times New Roman"/>
      <w:vanish/>
    </w:rPr>
  </w:style>
  <w:style w:type="paragraph" w:styleId="BalloonText">
    <w:name w:val="Balloon Text"/>
    <w:basedOn w:val="Normal"/>
    <w:link w:val="BalloonTextChar"/>
    <w:uiPriority w:val="99"/>
    <w:semiHidden/>
    <w:rsid w:val="004F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0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7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BE4EF"/>
                        <w:left w:val="single" w:sz="2" w:space="0" w:color="DBE4EF"/>
                        <w:bottom w:val="single" w:sz="2" w:space="0" w:color="DBE4EF"/>
                        <w:right w:val="single" w:sz="2" w:space="0" w:color="DBE4EF"/>
                      </w:divBdr>
                      <w:divsChild>
                        <w:div w:id="209400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0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07827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0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07832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11">
                                      <w:marLeft w:val="0"/>
                                      <w:marRight w:val="0"/>
                                      <w:marTop w:val="33"/>
                                      <w:marBottom w:val="22"/>
                                      <w:divBdr>
                                        <w:top w:val="single" w:sz="2" w:space="3" w:color="D5D5D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00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00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08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19">
                                      <w:marLeft w:val="0"/>
                                      <w:marRight w:val="0"/>
                                      <w:marTop w:val="33"/>
                                      <w:marBottom w:val="22"/>
                                      <w:divBdr>
                                        <w:top w:val="single" w:sz="2" w:space="3" w:color="D5D5D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00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0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07838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0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23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0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D6E2EB"/>
                            <w:right w:val="none" w:sz="0" w:space="0" w:color="auto"/>
                          </w:divBdr>
                          <w:divsChild>
                            <w:div w:id="209400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830">
                                  <w:marLeft w:val="1009"/>
                                  <w:marRight w:val="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0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eoforum.fr/user/2599-esor6/" TargetMode="External"/><Relationship Id="rId18" Type="http://schemas.openxmlformats.org/officeDocument/2006/relationships/hyperlink" Target="http://www.geoforum.fr/topic/23717-mineraux-en-montagne-noire/page-5" TargetMode="External"/><Relationship Id="rId26" Type="http://schemas.openxmlformats.org/officeDocument/2006/relationships/hyperlink" Target="http://www.geoforum.fr/topic/23717-mineraux-en-montagne-noire/page-5" TargetMode="External"/><Relationship Id="rId39" Type="http://schemas.openxmlformats.org/officeDocument/2006/relationships/hyperlink" Target="http://www.geoforum.fr/uploads/post-2054-0-87258300-1380694969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eoforum.fr/user/8571-alainr/" TargetMode="External"/><Relationship Id="rId34" Type="http://schemas.openxmlformats.org/officeDocument/2006/relationships/hyperlink" Target="http://www.geoforum.fr/topic/23717-mineraux-en-montagne-noire/page-5" TargetMode="External"/><Relationship Id="rId42" Type="http://schemas.openxmlformats.org/officeDocument/2006/relationships/image" Target="media/image13.jpeg"/><Relationship Id="rId47" Type="http://schemas.openxmlformats.org/officeDocument/2006/relationships/hyperlink" Target="http://www.geoforum.fr/user/2054-caillouteux/" TargetMode="External"/><Relationship Id="rId50" Type="http://schemas.openxmlformats.org/officeDocument/2006/relationships/hyperlink" Target="http://caunesminervois.blogs.lindependant.com/archive/2009/08/01/khalid-massoud.html" TargetMode="External"/><Relationship Id="rId7" Type="http://schemas.openxmlformats.org/officeDocument/2006/relationships/image" Target="media/image3.gif"/><Relationship Id="rId12" Type="http://schemas.openxmlformats.org/officeDocument/2006/relationships/hyperlink" Target="http://www.geoforum.fr/user/2599-esor6/" TargetMode="External"/><Relationship Id="rId17" Type="http://schemas.openxmlformats.org/officeDocument/2006/relationships/hyperlink" Target="http://www.geoforum.fr/topic/23717-mineraux-en-montagne-noire/page-5" TargetMode="External"/><Relationship Id="rId25" Type="http://schemas.openxmlformats.org/officeDocument/2006/relationships/hyperlink" Target="http://www.geoforum.fr/topic/23717-mineraux-en-montagne-noire/page-5" TargetMode="External"/><Relationship Id="rId33" Type="http://schemas.openxmlformats.org/officeDocument/2006/relationships/hyperlink" Target="http://www.geoforum.fr/topic/23717-mineraux-en-montagne-noire/page-5" TargetMode="External"/><Relationship Id="rId38" Type="http://schemas.openxmlformats.org/officeDocument/2006/relationships/image" Target="media/image11.jpeg"/><Relationship Id="rId46" Type="http://schemas.openxmlformats.org/officeDocument/2006/relationships/hyperlink" Target="http://www.geoforum.fr/user/2054-caillouteux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oyonsvoir.net/cailloux.html" TargetMode="External"/><Relationship Id="rId20" Type="http://schemas.openxmlformats.org/officeDocument/2006/relationships/hyperlink" Target="http://www.geoforum.fr/user/8571-alainr/" TargetMode="External"/><Relationship Id="rId29" Type="http://schemas.openxmlformats.org/officeDocument/2006/relationships/image" Target="media/image9.png"/><Relationship Id="rId41" Type="http://schemas.openxmlformats.org/officeDocument/2006/relationships/hyperlink" Target="http://www.geoforum.fr/uploads/post-2054-0-28394500-1380695208.jp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hyperlink" Target="http://www.geoforum.fr/topic/23717-mineraux-en-montagne-noire/page-5" TargetMode="External"/><Relationship Id="rId32" Type="http://schemas.openxmlformats.org/officeDocument/2006/relationships/hyperlink" Target="http://www.geoforum.fr/topic/23717-mineraux-en-montagne-noire/page-5" TargetMode="External"/><Relationship Id="rId37" Type="http://schemas.openxmlformats.org/officeDocument/2006/relationships/hyperlink" Target="http://www.geoforum.fr/uploads/post-2054-0-47715600-1380694931.jpg" TargetMode="External"/><Relationship Id="rId40" Type="http://schemas.openxmlformats.org/officeDocument/2006/relationships/image" Target="media/image12.jpeg"/><Relationship Id="rId45" Type="http://schemas.openxmlformats.org/officeDocument/2006/relationships/hyperlink" Target="http://www.geoforum.fr/topic/23717-mineraux-en-montagne-noire/page-5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6.png"/><Relationship Id="rId23" Type="http://schemas.openxmlformats.org/officeDocument/2006/relationships/image" Target="media/image8.gif"/><Relationship Id="rId28" Type="http://schemas.openxmlformats.org/officeDocument/2006/relationships/hyperlink" Target="http://www.geoforum.fr/user/2054-caillouteux/" TargetMode="External"/><Relationship Id="rId36" Type="http://schemas.openxmlformats.org/officeDocument/2006/relationships/hyperlink" Target="http://www.geoforum.fr/user/2054-caillouteux/" TargetMode="External"/><Relationship Id="rId49" Type="http://schemas.openxmlformats.org/officeDocument/2006/relationships/image" Target="media/image14.jpeg"/><Relationship Id="rId10" Type="http://schemas.openxmlformats.org/officeDocument/2006/relationships/hyperlink" Target="http://www.geoforum.fr/topic/23717-mineraux-en-montagne-noire/page-5" TargetMode="External"/><Relationship Id="rId19" Type="http://schemas.openxmlformats.org/officeDocument/2006/relationships/hyperlink" Target="http://www.geoforum.fr/topic/23717-mineraux-en-montagne-noire/page-5" TargetMode="External"/><Relationship Id="rId31" Type="http://schemas.openxmlformats.org/officeDocument/2006/relationships/image" Target="media/image10.jpeg"/><Relationship Id="rId44" Type="http://schemas.openxmlformats.org/officeDocument/2006/relationships/hyperlink" Target="http://www.geoforum.fr/topic/23717-mineraux-en-montagne-noire/page-5" TargetMode="External"/><Relationship Id="rId52" Type="http://schemas.openxmlformats.org/officeDocument/2006/relationships/hyperlink" Target="http://www.geoforum.fr/topic/23717-mineraux-en-montagne-noire/page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oforum.fr/topic/23717-mineraux-en-montagne-noire/page-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7.jpeg"/><Relationship Id="rId27" Type="http://schemas.openxmlformats.org/officeDocument/2006/relationships/hyperlink" Target="http://www.geoforum.fr/user/2054-caillouteux/" TargetMode="External"/><Relationship Id="rId30" Type="http://schemas.openxmlformats.org/officeDocument/2006/relationships/hyperlink" Target="http://www.geoforum.fr/uploads/post-2054-0-10539900-1380609604.jpg" TargetMode="External"/><Relationship Id="rId35" Type="http://schemas.openxmlformats.org/officeDocument/2006/relationships/hyperlink" Target="http://www.geoforum.fr/user/2054-caillouteux/" TargetMode="External"/><Relationship Id="rId43" Type="http://schemas.openxmlformats.org/officeDocument/2006/relationships/hyperlink" Target="http://www.geoforum.fr/topic/23717-mineraux-en-montagne-noire/page-5" TargetMode="External"/><Relationship Id="rId48" Type="http://schemas.openxmlformats.org/officeDocument/2006/relationships/hyperlink" Target="http://www.geoforum.fr/uploads/post-2054-0-01127100-1380795312.jpg" TargetMode="External"/><Relationship Id="rId8" Type="http://schemas.openxmlformats.org/officeDocument/2006/relationships/hyperlink" Target="http://www.geoforum.fr/topic/23717-mineraux-en-montagne-noire/page-5" TargetMode="External"/><Relationship Id="rId51" Type="http://schemas.openxmlformats.org/officeDocument/2006/relationships/hyperlink" Target="http://www.lindependant.fr/2013/03/06/le-marbre-de-villerambert-en-arabie-saoudite,173342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9</Pages>
  <Words>990</Words>
  <Characters>5450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2014-02-25T18:54:00Z</dcterms:created>
  <dcterms:modified xsi:type="dcterms:W3CDTF">2020-04-03T21:01:00Z</dcterms:modified>
</cp:coreProperties>
</file>